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F13346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175" name="Picture 174" descr="2000 September-October-Novem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 September-October-November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76" name="Picture 175" descr="2000 September-October-Novem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 September-October-November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77" name="Picture 176" descr="2000 September-October-November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 September-October-November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78" name="Picture 177" descr="2000 September-October-November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 September-October-November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79" name="Picture 178" descr="2000 September-October-November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 September-October-November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80" name="Picture 179" descr="2000 September-October-November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 September-October-November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81" name="Picture 180" descr="2000 September-October-November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 September-October-November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82" name="Picture 181" descr="2000 September-October-November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 September-October-November_Page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906884"/>
    <w:rsid w:val="00026FB8"/>
    <w:rsid w:val="0004507F"/>
    <w:rsid w:val="00161E76"/>
    <w:rsid w:val="001D7775"/>
    <w:rsid w:val="001E02FB"/>
    <w:rsid w:val="001F5941"/>
    <w:rsid w:val="00200E9C"/>
    <w:rsid w:val="00240BA1"/>
    <w:rsid w:val="002431CB"/>
    <w:rsid w:val="002E63CD"/>
    <w:rsid w:val="0034621C"/>
    <w:rsid w:val="003E36A9"/>
    <w:rsid w:val="00453118"/>
    <w:rsid w:val="004640D9"/>
    <w:rsid w:val="0047650E"/>
    <w:rsid w:val="00484D0E"/>
    <w:rsid w:val="004A30ED"/>
    <w:rsid w:val="004E2D03"/>
    <w:rsid w:val="005212A0"/>
    <w:rsid w:val="00554EE6"/>
    <w:rsid w:val="00585480"/>
    <w:rsid w:val="005B67E8"/>
    <w:rsid w:val="005C2ED2"/>
    <w:rsid w:val="00611B4C"/>
    <w:rsid w:val="00642F3D"/>
    <w:rsid w:val="00697F1E"/>
    <w:rsid w:val="006D0422"/>
    <w:rsid w:val="00710860"/>
    <w:rsid w:val="00730160"/>
    <w:rsid w:val="007873B8"/>
    <w:rsid w:val="007C1D07"/>
    <w:rsid w:val="007E7D09"/>
    <w:rsid w:val="00807DF8"/>
    <w:rsid w:val="008F4471"/>
    <w:rsid w:val="00906884"/>
    <w:rsid w:val="009826E5"/>
    <w:rsid w:val="00997A99"/>
    <w:rsid w:val="009B1CF8"/>
    <w:rsid w:val="00A10B2B"/>
    <w:rsid w:val="00A178DC"/>
    <w:rsid w:val="00B27E26"/>
    <w:rsid w:val="00B575C0"/>
    <w:rsid w:val="00B752FB"/>
    <w:rsid w:val="00C86FC5"/>
    <w:rsid w:val="00CC084C"/>
    <w:rsid w:val="00CC7587"/>
    <w:rsid w:val="00D16D4E"/>
    <w:rsid w:val="00D32033"/>
    <w:rsid w:val="00D32CC1"/>
    <w:rsid w:val="00D653F2"/>
    <w:rsid w:val="00DF779D"/>
    <w:rsid w:val="00ED50C4"/>
    <w:rsid w:val="00F13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2017-11-24T14:37:00Z</dcterms:created>
  <dcterms:modified xsi:type="dcterms:W3CDTF">2017-11-24T14:38:00Z</dcterms:modified>
</cp:coreProperties>
</file>